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103" w:rsidRDefault="00585D7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-628650</wp:posOffset>
            </wp:positionH>
            <wp:positionV relativeFrom="paragraph">
              <wp:posOffset>-333375</wp:posOffset>
            </wp:positionV>
            <wp:extent cx="10163175" cy="67437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24px-Rainbow-diagram-ROYGBIV.svg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31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1DE2CB" wp14:editId="7D92334D">
                <wp:simplePos x="0" y="0"/>
                <wp:positionH relativeFrom="column">
                  <wp:posOffset>5191125</wp:posOffset>
                </wp:positionH>
                <wp:positionV relativeFrom="paragraph">
                  <wp:posOffset>4514850</wp:posOffset>
                </wp:positionV>
                <wp:extent cx="2571750" cy="17430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5C28" w:rsidRPr="00585D74" w:rsidRDefault="00A65C28" w:rsidP="00A65C2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>Prime minister and parliament</w:t>
                            </w:r>
                          </w:p>
                          <w:p w:rsidR="00A65C28" w:rsidRPr="00585D74" w:rsidRDefault="00A65C28" w:rsidP="00A65C2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updating us on this outbreak and trying to support the country through the lockdown.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DE2CB" id="Rectangle 6" o:spid="_x0000_s1026" style="position:absolute;margin-left:408.75pt;margin-top:355.5pt;width:202.5pt;height:13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" fillcolor="#0070c0" strokecolor="#0070c0" strokeweight="1pt">
                <v:textbox>
                  <w:txbxContent>
                    <w:p w:rsidR="00A65C28" w:rsidRPr="00585D74" w:rsidRDefault="00A65C28" w:rsidP="00A65C28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>Prime minister and parliament</w:t>
                      </w:r>
                    </w:p>
                    <w:p w:rsidR="00A65C28" w:rsidRPr="00585D74" w:rsidRDefault="00A65C28" w:rsidP="00A65C28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updating us on this outbreak and trying to support the country through the lockdown.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1DE2CB" wp14:editId="7D92334D">
                <wp:simplePos x="0" y="0"/>
                <wp:positionH relativeFrom="margin">
                  <wp:posOffset>-428625</wp:posOffset>
                </wp:positionH>
                <wp:positionV relativeFrom="paragraph">
                  <wp:posOffset>2533650</wp:posOffset>
                </wp:positionV>
                <wp:extent cx="2571750" cy="17430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>Emergency Services</w:t>
                            </w:r>
                          </w:p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keeping us safe whilst we are in lockdown.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DE2CB" id="Rectangle 9" o:spid="_x0000_s1027" style="position:absolute;margin-left:-33.75pt;margin-top:199.5pt;width:202.5pt;height:137.2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" fillcolor="#c9f" strokecolor="#c9f" strokeweight="1pt">
                <v:textbox>
                  <w:txbxContent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>Emergency Services</w:t>
                      </w:r>
                    </w:p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keeping us safe whilst we are in lockdown.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1DE2CB" wp14:editId="7D92334D">
                <wp:simplePos x="0" y="0"/>
                <wp:positionH relativeFrom="column">
                  <wp:posOffset>1476375</wp:posOffset>
                </wp:positionH>
                <wp:positionV relativeFrom="paragraph">
                  <wp:posOffset>4524375</wp:posOffset>
                </wp:positionV>
                <wp:extent cx="2571750" cy="17430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>Milkmen</w:t>
                            </w:r>
                          </w:p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delivering fresh milk to families.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DE2CB" id="Rectangle 7" o:spid="_x0000_s1028" style="position:absolute;margin-left:116.25pt;margin-top:356.25pt;width:202.5pt;height:13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" fillcolor="#7030a0" strokecolor="#7030a0" strokeweight="1pt">
                <v:textbox>
                  <w:txbxContent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>Milkmen</w:t>
                      </w:r>
                    </w:p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delivering fresh milk to families.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00977" wp14:editId="755815A2">
                <wp:simplePos x="0" y="0"/>
                <wp:positionH relativeFrom="margin">
                  <wp:posOffset>3336290</wp:posOffset>
                </wp:positionH>
                <wp:positionV relativeFrom="paragraph">
                  <wp:posOffset>-342900</wp:posOffset>
                </wp:positionV>
                <wp:extent cx="2571750" cy="17430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5C28" w:rsidRPr="00585D74" w:rsidRDefault="00A65C28" w:rsidP="004255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Teachers </w:t>
                            </w:r>
                          </w:p>
                          <w:p w:rsidR="004255BD" w:rsidRPr="00585D74" w:rsidRDefault="00A65C28" w:rsidP="004255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supporting us from home and setting </w:t>
                            </w:r>
                            <w:proofErr w:type="gramStart"/>
                            <w:r w:rsidRPr="00585D74">
                              <w:rPr>
                                <w:b/>
                              </w:rPr>
                              <w:t>us</w:t>
                            </w:r>
                            <w:proofErr w:type="gramEnd"/>
                            <w:r w:rsidRPr="00585D74">
                              <w:rPr>
                                <w:b/>
                              </w:rPr>
                              <w:t xml:space="preserve"> work. </w:t>
                            </w:r>
                            <w:r w:rsidR="004255BD" w:rsidRPr="00585D74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00977" id="Rectangle 5" o:spid="_x0000_s1029" style="position:absolute;margin-left:262.7pt;margin-top:-27pt;width:202.5pt;height:137.2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" fillcolor="#ffc000" strokecolor="#ffc000" strokeweight="1pt">
                <v:textbox>
                  <w:txbxContent>
                    <w:p w:rsidR="00A65C28" w:rsidRPr="00585D74" w:rsidRDefault="00A65C28" w:rsidP="004255BD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Teachers </w:t>
                      </w:r>
                    </w:p>
                    <w:p w:rsidR="004255BD" w:rsidRPr="00585D74" w:rsidRDefault="00A65C28" w:rsidP="004255BD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supporting us from home and setting </w:t>
                      </w:r>
                      <w:proofErr w:type="gramStart"/>
                      <w:r w:rsidRPr="00585D74">
                        <w:rPr>
                          <w:b/>
                        </w:rPr>
                        <w:t>us</w:t>
                      </w:r>
                      <w:proofErr w:type="gramEnd"/>
                      <w:r w:rsidRPr="00585D74">
                        <w:rPr>
                          <w:b/>
                        </w:rPr>
                        <w:t xml:space="preserve"> work. </w:t>
                      </w:r>
                      <w:r w:rsidR="004255BD" w:rsidRPr="00585D74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209550</wp:posOffset>
                </wp:positionH>
                <wp:positionV relativeFrom="paragraph">
                  <wp:posOffset>485775</wp:posOffset>
                </wp:positionV>
                <wp:extent cx="2571750" cy="1743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5C28" w:rsidRPr="00585D74" w:rsidRDefault="00A65C28" w:rsidP="00A65C2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>NHS</w:t>
                            </w:r>
                          </w:p>
                          <w:p w:rsidR="00A65C28" w:rsidRPr="00585D74" w:rsidRDefault="00A65C28" w:rsidP="00A65C2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Everybody who works for the NHS for treating COVID-19 patients and supporting everyone who needs medical support. </w:t>
                            </w:r>
                          </w:p>
                          <w:p w:rsidR="00A65C28" w:rsidRPr="00A65C28" w:rsidRDefault="00A65C28" w:rsidP="00A65C28">
                            <w:pPr>
                              <w:rPr>
                                <w:rFonts w:cstheme="minorHAnsi"/>
                                <w:color w:val="262626" w:themeColor="text1" w:themeTint="D9"/>
                                <w:sz w:val="24"/>
                                <w:szCs w:val="2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30" style="position:absolute;margin-left:16.5pt;margin-top:38.25pt;width:202.5pt;height:137.2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" fillcolor="red" strokecolor="red" strokeweight="1pt">
                <v:textbox>
                  <w:txbxContent>
                    <w:p w:rsidR="00A65C28" w:rsidRPr="00585D74" w:rsidRDefault="00A65C28" w:rsidP="00A65C28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>NHS</w:t>
                      </w:r>
                    </w:p>
                    <w:p w:rsidR="00A65C28" w:rsidRPr="00585D74" w:rsidRDefault="00A65C28" w:rsidP="00A65C28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Everybody who works for the NHS for treating COVID-19 patients and supporting everyone who needs medical support. </w:t>
                      </w:r>
                    </w:p>
                    <w:p w:rsidR="00A65C28" w:rsidRPr="00A65C28" w:rsidRDefault="00A65C28" w:rsidP="00A65C28">
                      <w:pPr>
                        <w:rPr>
                          <w:rFonts w:cstheme="minorHAnsi"/>
                          <w:color w:val="262626" w:themeColor="text1" w:themeTint="D9"/>
                          <w:sz w:val="24"/>
                          <w:szCs w:val="2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5CBB1B" wp14:editId="6E82DACA">
                <wp:simplePos x="0" y="0"/>
                <wp:positionH relativeFrom="margin">
                  <wp:posOffset>6863080</wp:posOffset>
                </wp:positionH>
                <wp:positionV relativeFrom="paragraph">
                  <wp:posOffset>2514600</wp:posOffset>
                </wp:positionV>
                <wp:extent cx="2571750" cy="17430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585D74">
                              <w:rPr>
                                <w:b/>
                              </w:rPr>
                              <w:t>Postmen</w:t>
                            </w:r>
                            <w:proofErr w:type="gramEnd"/>
                          </w:p>
                          <w:p w:rsidR="0028408F" w:rsidRPr="00585D74" w:rsidRDefault="0028408F" w:rsidP="002840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delivery mail and making </w:t>
                            </w:r>
                            <w:proofErr w:type="gramStart"/>
                            <w:r w:rsidRPr="00585D74">
                              <w:rPr>
                                <w:b/>
                              </w:rPr>
                              <w:t>sure</w:t>
                            </w:r>
                            <w:proofErr w:type="gramEnd"/>
                            <w:r w:rsidRPr="00585D74">
                              <w:rPr>
                                <w:b/>
                              </w:rPr>
                              <w:t xml:space="preserve"> we have contact from our families.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5CBB1B" id="Rectangle 10" o:spid="_x0000_s1031" style="position:absolute;margin-left:540.4pt;margin-top:198pt;width:202.5pt;height:137.2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" fillcolor="#00b050" strokecolor="#00b050" strokeweight="1pt">
                <v:textbox>
                  <w:txbxContent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 w:rsidRPr="00585D74">
                        <w:rPr>
                          <w:b/>
                        </w:rPr>
                        <w:t>Postmen</w:t>
                      </w:r>
                      <w:proofErr w:type="gramEnd"/>
                    </w:p>
                    <w:p w:rsidR="0028408F" w:rsidRPr="00585D74" w:rsidRDefault="0028408F" w:rsidP="0028408F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delivery mail and making </w:t>
                      </w:r>
                      <w:proofErr w:type="gramStart"/>
                      <w:r w:rsidRPr="00585D74">
                        <w:rPr>
                          <w:b/>
                        </w:rPr>
                        <w:t>sure</w:t>
                      </w:r>
                      <w:proofErr w:type="gramEnd"/>
                      <w:r w:rsidRPr="00585D74">
                        <w:rPr>
                          <w:b/>
                        </w:rPr>
                        <w:t xml:space="preserve"> we have contact from our families.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1DE2CB" wp14:editId="7D92334D">
                <wp:simplePos x="0" y="0"/>
                <wp:positionH relativeFrom="margin">
                  <wp:posOffset>6291580</wp:posOffset>
                </wp:positionH>
                <wp:positionV relativeFrom="paragraph">
                  <wp:posOffset>457200</wp:posOffset>
                </wp:positionV>
                <wp:extent cx="2571750" cy="17430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743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55BD" w:rsidRPr="00585D74" w:rsidRDefault="0028408F" w:rsidP="004255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>Supermarket / Shop Workers</w:t>
                            </w:r>
                          </w:p>
                          <w:p w:rsidR="0028408F" w:rsidRPr="00585D74" w:rsidRDefault="0028408F" w:rsidP="004255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5D74">
                              <w:rPr>
                                <w:b/>
                              </w:rPr>
                              <w:t xml:space="preserve">For delivering food, stacking shelves, supporting customers to ensure we all have the food we need.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DE2CB" id="Rectangle 8" o:spid="_x0000_s1032" style="position:absolute;margin-left:495.4pt;margin-top:36pt;width:202.5pt;height:137.2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" fillcolor="yellow" strokecolor="yellow" strokeweight="1pt">
                <v:textbox>
                  <w:txbxContent>
                    <w:p w:rsidR="004255BD" w:rsidRPr="00585D74" w:rsidRDefault="0028408F" w:rsidP="004255BD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>Supermarket / Shop Workers</w:t>
                      </w:r>
                    </w:p>
                    <w:p w:rsidR="0028408F" w:rsidRPr="00585D74" w:rsidRDefault="0028408F" w:rsidP="004255BD">
                      <w:pPr>
                        <w:jc w:val="center"/>
                        <w:rPr>
                          <w:b/>
                        </w:rPr>
                      </w:pPr>
                      <w:r w:rsidRPr="00585D74">
                        <w:rPr>
                          <w:b/>
                        </w:rPr>
                        <w:t xml:space="preserve">For delivering food, stacking shelves, supporting customers to ensure we all have the food we need.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65C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2314575</wp:posOffset>
                </wp:positionV>
                <wp:extent cx="2171700" cy="1866900"/>
                <wp:effectExtent l="19050" t="0" r="38100" b="38100"/>
                <wp:wrapNone/>
                <wp:docPr id="11" name="Hear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866900"/>
                        </a:xfrm>
                        <a:prstGeom prst="heart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5C28" w:rsidRPr="00585D74" w:rsidRDefault="00A65C28" w:rsidP="00A65C2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85D74">
                              <w:rPr>
                                <w:b/>
                                <w:sz w:val="28"/>
                              </w:rPr>
                              <w:t xml:space="preserve">Key Worker </w:t>
                            </w:r>
                            <w:r w:rsidR="00585D74" w:rsidRPr="00585D74">
                              <w:rPr>
                                <w:b/>
                                <w:sz w:val="28"/>
                              </w:rPr>
                              <w:t>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Heart 11" o:spid="_x0000_s1033" style="position:absolute;margin-left:274.5pt;margin-top:182.25pt;width:171pt;height:14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71700,1866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" adj="-11796480,,5400" path="m1085850,466725v452438,-1089025,2216944,,,1400175c-1131094,466725,633413,-622300,1085850,466725xe" fillcolor="#f06" strokecolor="#f06" strokeweight="1pt">
                <v:stroke joinstyle="miter"/>
                <v:formulas/>
                <v:path arrowok="t" o:connecttype="custom" o:connectlocs="1085850,466725;1085850,1866900;1085850,466725" o:connectangles="0,0,0" textboxrect="0,0,2171700,1866900"/>
                <v:textbox>
                  <w:txbxContent>
                    <w:p w:rsidR="00A65C28" w:rsidRPr="00585D74" w:rsidRDefault="00A65C28" w:rsidP="00A65C2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585D74">
                        <w:rPr>
                          <w:b/>
                          <w:sz w:val="28"/>
                        </w:rPr>
                        <w:t xml:space="preserve">Key Worker </w:t>
                      </w:r>
                      <w:r w:rsidR="00585D74" w:rsidRPr="00585D74">
                        <w:rPr>
                          <w:b/>
                          <w:sz w:val="28"/>
                        </w:rPr>
                        <w:t>Heroes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06103" w:rsidSect="00E03A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ABE"/>
    <w:rsid w:val="0028408F"/>
    <w:rsid w:val="004255BD"/>
    <w:rsid w:val="00585D74"/>
    <w:rsid w:val="0078195E"/>
    <w:rsid w:val="00922706"/>
    <w:rsid w:val="00A65C28"/>
    <w:rsid w:val="00A90173"/>
    <w:rsid w:val="00E0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C0006"/>
  <w15:chartTrackingRefBased/>
  <w15:docId w15:val="{7F853F7C-B7EE-4F22-BC66-A1240C9B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32260931.dotm</Template>
  <TotalTime>27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Downs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 L.Clark</dc:creator>
  <cp:keywords/>
  <dc:description/>
  <cp:lastModifiedBy>Mrs. L.Clark</cp:lastModifiedBy>
  <cp:revision>1</cp:revision>
  <dcterms:created xsi:type="dcterms:W3CDTF">2020-04-29T09:10:00Z</dcterms:created>
  <dcterms:modified xsi:type="dcterms:W3CDTF">2020-04-29T09:37:00Z</dcterms:modified>
</cp:coreProperties>
</file>